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A6704" w14:textId="788BCBF4" w:rsidR="007C0663" w:rsidRPr="003C383D" w:rsidRDefault="007C0663" w:rsidP="003C383D">
      <w:pPr>
        <w:pStyle w:val="Titel"/>
      </w:pPr>
      <w:bookmarkStart w:id="0" w:name="_Hlk199291357"/>
      <w:r w:rsidRPr="003C383D">
        <w:t xml:space="preserve">Formatvorlage für die Zeitschrift „Studentische Impulse </w:t>
      </w:r>
      <w:r w:rsidR="00C32021">
        <w:t>zu</w:t>
      </w:r>
      <w:r w:rsidRPr="003C383D">
        <w:t xml:space="preserve"> </w:t>
      </w:r>
      <w:r w:rsidR="00C32021">
        <w:t>M</w:t>
      </w:r>
      <w:r w:rsidRPr="003C383D">
        <w:t xml:space="preserve">usikpädagogische Forschung </w:t>
      </w:r>
      <w:r w:rsidR="00C32021">
        <w:t>O</w:t>
      </w:r>
      <w:r w:rsidRPr="003C383D">
        <w:t>nline“</w:t>
      </w:r>
    </w:p>
    <w:p w14:paraId="1D1EC737" w14:textId="77777777" w:rsidR="007C0663" w:rsidRPr="003C383D" w:rsidRDefault="007C0663" w:rsidP="00976E93">
      <w:pPr>
        <w:pStyle w:val="Untertitel"/>
        <w:jc w:val="center"/>
        <w:rPr>
          <w:lang w:val="de-DE"/>
        </w:rPr>
      </w:pPr>
      <w:r w:rsidRPr="003C383D">
        <w:rPr>
          <w:lang w:val="de-DE"/>
        </w:rPr>
        <w:t>Vorläufiger Entwurf</w:t>
      </w:r>
    </w:p>
    <w:p w14:paraId="40CD5CC0" w14:textId="77777777" w:rsidR="00976E93" w:rsidRPr="003C383D" w:rsidRDefault="007C0663" w:rsidP="00976E93">
      <w:pPr>
        <w:rPr>
          <w:lang w:val="de-DE"/>
        </w:rPr>
      </w:pPr>
      <w:r w:rsidRPr="003C383D">
        <w:rPr>
          <w:lang w:val="de-DE"/>
        </w:rPr>
        <w:t>Autor*in 1, Autor*in 2, …</w:t>
      </w:r>
    </w:p>
    <w:p w14:paraId="216C0E70" w14:textId="77777777" w:rsidR="00472CCA" w:rsidRPr="003C383D" w:rsidRDefault="00472CCA" w:rsidP="00976E93">
      <w:pPr>
        <w:rPr>
          <w:lang w:val="de-DE"/>
        </w:rPr>
      </w:pPr>
    </w:p>
    <w:p w14:paraId="4972AC9D" w14:textId="77777777" w:rsidR="004F1B20" w:rsidRPr="003C383D" w:rsidRDefault="007C0663" w:rsidP="00976E93">
      <w:pPr>
        <w:rPr>
          <w:lang w:val="de-DE"/>
        </w:rPr>
      </w:pPr>
      <w:r w:rsidRPr="003C383D">
        <w:rPr>
          <w:b/>
          <w:bCs/>
          <w:lang w:val="de-DE"/>
        </w:rPr>
        <w:t>Schlagwörter:</w:t>
      </w:r>
      <w:r w:rsidRPr="003C383D">
        <w:rPr>
          <w:lang w:val="de-DE"/>
        </w:rPr>
        <w:t xml:space="preserve"> Schlagwort 1, Schlagwort 2, …</w:t>
      </w:r>
    </w:p>
    <w:p w14:paraId="4F54D947" w14:textId="77777777" w:rsidR="007C0663" w:rsidRPr="003C383D" w:rsidRDefault="007C0663" w:rsidP="00472CCA">
      <w:pPr>
        <w:pStyle w:val="berschrift1"/>
        <w:rPr>
          <w:lang w:val="de-DE"/>
        </w:rPr>
      </w:pPr>
      <w:r w:rsidRPr="003C383D">
        <w:rPr>
          <w:lang w:val="de-DE"/>
        </w:rPr>
        <w:t>Abstract (ca. 100-150 Wörter)</w:t>
      </w:r>
    </w:p>
    <w:p w14:paraId="05205542" w14:textId="77777777" w:rsidR="004F1B20" w:rsidRPr="003C383D" w:rsidRDefault="007C0663" w:rsidP="00976E93">
      <w:pPr>
        <w:rPr>
          <w:lang w:val="de-DE"/>
        </w:rPr>
      </w:pPr>
      <w:r w:rsidRPr="003C383D">
        <w:rPr>
          <w:lang w:val="de-DE"/>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w:t>
      </w:r>
      <w:bookmarkEnd w:id="0"/>
    </w:p>
    <w:p w14:paraId="44737DFF" w14:textId="77777777" w:rsidR="007C0663" w:rsidRPr="003C383D" w:rsidRDefault="007C0663" w:rsidP="00472CCA">
      <w:pPr>
        <w:pStyle w:val="berschrift1"/>
        <w:rPr>
          <w:lang w:val="de-DE"/>
        </w:rPr>
      </w:pPr>
      <w:r w:rsidRPr="003C383D">
        <w:rPr>
          <w:lang w:val="de-DE"/>
        </w:rPr>
        <w:t>1. Überschrift</w:t>
      </w:r>
    </w:p>
    <w:p w14:paraId="1DB5823F" w14:textId="77777777" w:rsidR="007C0663" w:rsidRPr="003C383D" w:rsidRDefault="007C0663" w:rsidP="00976E93">
      <w:pPr>
        <w:rPr>
          <w:lang w:val="de-DE"/>
        </w:rPr>
      </w:pPr>
      <w:r w:rsidRPr="003C383D">
        <w:rPr>
          <w:lang w:val="de-DE"/>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w:t>
      </w:r>
    </w:p>
    <w:p w14:paraId="57525FDC" w14:textId="77777777" w:rsidR="007C0663" w:rsidRPr="003C383D" w:rsidRDefault="007C0663" w:rsidP="003C383D">
      <w:pPr>
        <w:pStyle w:val="berschrift2"/>
      </w:pPr>
      <w:r w:rsidRPr="003C383D">
        <w:t>Unterüberschrift</w:t>
      </w:r>
    </w:p>
    <w:p w14:paraId="0E3464E0" w14:textId="77777777" w:rsidR="007C0663" w:rsidRPr="003C383D" w:rsidRDefault="007C0663" w:rsidP="00976E93">
      <w:pPr>
        <w:rPr>
          <w:lang w:val="de-DE"/>
        </w:rPr>
      </w:pPr>
      <w:r w:rsidRPr="003C383D">
        <w:rPr>
          <w:lang w:val="de-DE"/>
        </w:rPr>
        <w:t>takimata sanctus est Lorem ipsum dolor sit amet. Lorem ipsum dolor sit amet, consetetur sadipscing elitr, sed diam nonumy eirmod tempor invidunt ut labore et dolore magna aliquyam erat, sed diam voluptua.</w:t>
      </w:r>
    </w:p>
    <w:p w14:paraId="0B0E92B6" w14:textId="77777777" w:rsidR="007C0663" w:rsidRPr="003C383D" w:rsidRDefault="007C0663" w:rsidP="003C383D">
      <w:pPr>
        <w:pStyle w:val="berschrift2"/>
      </w:pPr>
      <w:r w:rsidRPr="003C383D">
        <w:t>Unterüberschrift</w:t>
      </w:r>
    </w:p>
    <w:p w14:paraId="491EFF79" w14:textId="77777777" w:rsidR="004F1B20" w:rsidRPr="003C383D" w:rsidRDefault="007C0663" w:rsidP="00976E93">
      <w:pPr>
        <w:rPr>
          <w:lang w:val="de-DE"/>
        </w:rPr>
      </w:pPr>
      <w:r w:rsidRPr="003C383D">
        <w:rPr>
          <w:lang w:val="de-DE"/>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w:t>
      </w:r>
      <w:r w:rsidRPr="003C383D">
        <w:rPr>
          <w:lang w:val="de-DE"/>
        </w:rPr>
        <w:lastRenderedPageBreak/>
        <w:t>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w:t>
      </w:r>
    </w:p>
    <w:p w14:paraId="453B9701" w14:textId="77777777" w:rsidR="007C0663" w:rsidRPr="003C383D" w:rsidRDefault="007C0663" w:rsidP="00472CCA">
      <w:pPr>
        <w:pStyle w:val="berschrift1"/>
        <w:numPr>
          <w:ilvl w:val="0"/>
          <w:numId w:val="4"/>
        </w:numPr>
        <w:rPr>
          <w:lang w:val="de-DE"/>
        </w:rPr>
      </w:pPr>
      <w:r w:rsidRPr="003C383D">
        <w:rPr>
          <w:lang w:val="de-DE"/>
        </w:rPr>
        <w:t>Überschrift</w:t>
      </w:r>
    </w:p>
    <w:p w14:paraId="1A1CD73C" w14:textId="77777777" w:rsidR="007C0663" w:rsidRPr="003C383D" w:rsidRDefault="007C0663" w:rsidP="00976E93">
      <w:pPr>
        <w:rPr>
          <w:lang w:val="de-DE"/>
        </w:rPr>
      </w:pPr>
      <w:r w:rsidRPr="003C383D">
        <w:rPr>
          <w:lang w:val="de-DE"/>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w:t>
      </w:r>
    </w:p>
    <w:p w14:paraId="5F79D26A" w14:textId="77777777" w:rsidR="007C0663" w:rsidRPr="003C383D" w:rsidRDefault="007C0663" w:rsidP="003C383D">
      <w:pPr>
        <w:pStyle w:val="berschrift2"/>
      </w:pPr>
      <w:r w:rsidRPr="003C383D">
        <w:t>Unterüberschrift</w:t>
      </w:r>
    </w:p>
    <w:p w14:paraId="5F8A207F" w14:textId="77777777" w:rsidR="004F1B20" w:rsidRPr="003C383D" w:rsidRDefault="007C0663" w:rsidP="00976E93">
      <w:pPr>
        <w:rPr>
          <w:lang w:val="de-DE"/>
        </w:rPr>
      </w:pPr>
      <w:r w:rsidRPr="003C383D">
        <w:rPr>
          <w:lang w:val="de-DE"/>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w:t>
      </w:r>
    </w:p>
    <w:p w14:paraId="510D88DE" w14:textId="77777777" w:rsidR="003E5337" w:rsidRPr="003C383D" w:rsidRDefault="003E5337" w:rsidP="00976E93">
      <w:pPr>
        <w:rPr>
          <w:lang w:val="de-DE"/>
        </w:rPr>
      </w:pPr>
    </w:p>
    <w:p w14:paraId="0F489999" w14:textId="77777777" w:rsidR="007C0663" w:rsidRPr="003C383D" w:rsidRDefault="007C0663" w:rsidP="00976E93">
      <w:pPr>
        <w:rPr>
          <w:lang w:val="de-DE"/>
        </w:rPr>
      </w:pPr>
      <w:r w:rsidRPr="003C383D">
        <w:rPr>
          <w:lang w:val="de-DE"/>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w:t>
      </w:r>
    </w:p>
    <w:p w14:paraId="6F393A1A" w14:textId="77777777" w:rsidR="007C0663" w:rsidRPr="003C383D" w:rsidRDefault="007C0663" w:rsidP="00976E93">
      <w:pPr>
        <w:rPr>
          <w:lang w:val="de-DE"/>
        </w:rPr>
      </w:pPr>
    </w:p>
    <w:sectPr w:rsidR="007C0663" w:rsidRPr="003C383D" w:rsidSect="003C383D">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85BBF" w14:textId="77777777" w:rsidR="00E227B3" w:rsidRDefault="00E227B3" w:rsidP="00976E93">
      <w:r>
        <w:separator/>
      </w:r>
    </w:p>
    <w:p w14:paraId="6EB4848D" w14:textId="77777777" w:rsidR="00E227B3" w:rsidRDefault="00E227B3" w:rsidP="00976E93"/>
    <w:p w14:paraId="1E4E1115" w14:textId="77777777" w:rsidR="00E227B3" w:rsidRDefault="00E227B3" w:rsidP="00976E93"/>
  </w:endnote>
  <w:endnote w:type="continuationSeparator" w:id="0">
    <w:p w14:paraId="6856BAAA" w14:textId="77777777" w:rsidR="00E227B3" w:rsidRDefault="00E227B3" w:rsidP="00976E93">
      <w:r>
        <w:continuationSeparator/>
      </w:r>
    </w:p>
    <w:p w14:paraId="62440CDC" w14:textId="77777777" w:rsidR="00E227B3" w:rsidRDefault="00E227B3" w:rsidP="00976E93"/>
    <w:p w14:paraId="67AE2C7C" w14:textId="77777777" w:rsidR="00E227B3" w:rsidRDefault="00E227B3" w:rsidP="00976E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C4CD8" w14:textId="77777777" w:rsidR="007327EA" w:rsidRDefault="007327E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KopfundFuzeilenZchn"/>
      </w:rPr>
      <w:id w:val="-2044743501"/>
      <w:docPartObj>
        <w:docPartGallery w:val="Page Numbers (Bottom of Page)"/>
        <w:docPartUnique/>
      </w:docPartObj>
    </w:sdtPr>
    <w:sdtEndPr>
      <w:rPr>
        <w:rStyle w:val="Absatz-Standardschriftart"/>
        <w:sz w:val="24"/>
        <w:szCs w:val="24"/>
      </w:rPr>
    </w:sdtEndPr>
    <w:sdtContent>
      <w:p w14:paraId="67BC206A" w14:textId="77777777" w:rsidR="00B8085E" w:rsidRPr="003C383D" w:rsidRDefault="00820F06" w:rsidP="003C383D">
        <w:pPr>
          <w:pStyle w:val="Fuzeile"/>
          <w:rPr>
            <w:rFonts w:ascii="Times New Roman" w:hAnsi="Times New Roman" w:cs="Times New Roman"/>
          </w:rPr>
        </w:pPr>
        <w:r w:rsidRPr="007D5B38">
          <w:rPr>
            <w:rStyle w:val="KopfundFuzeilenZchn"/>
          </w:rPr>
          <w:t>Si</w:t>
        </w:r>
        <w:r w:rsidRPr="00B23D4F">
          <w:rPr>
            <w:rStyle w:val="KopfundFuzeilenZchn"/>
            <w:i/>
            <w:iCs/>
          </w:rPr>
          <w:t>mf</w:t>
        </w:r>
        <w:r w:rsidRPr="007D5B38">
          <w:rPr>
            <w:rStyle w:val="KopfundFuzeilenZchn"/>
          </w:rPr>
          <w:t xml:space="preserve">onie, Heft 1, </w:t>
        </w:r>
        <w:proofErr w:type="spellStart"/>
        <w:r w:rsidRPr="007D5B38">
          <w:rPr>
            <w:rStyle w:val="KopfundFuzeilenZchn"/>
          </w:rPr>
          <w:t>Jahrgang</w:t>
        </w:r>
        <w:proofErr w:type="spellEnd"/>
        <w:r w:rsidRPr="007D5B38">
          <w:rPr>
            <w:rStyle w:val="KopfundFuzeilenZchn"/>
          </w:rPr>
          <w:t xml:space="preserve"> 1, 202</w:t>
        </w:r>
        <w:r w:rsidR="00D01B0D" w:rsidRPr="007D5B38">
          <w:rPr>
            <w:rStyle w:val="KopfundFuzeilenZchn"/>
          </w:rPr>
          <w:t>5</w:t>
        </w:r>
        <w:r w:rsidR="00D01B0D">
          <w:rPr>
            <w:rFonts w:ascii="Times New Roman" w:hAnsi="Times New Roman" w:cs="Times New Roman"/>
          </w:rPr>
          <w:ptab w:relativeTo="margin" w:alignment="right" w:leader="none"/>
        </w:r>
        <w:r w:rsidR="007C0663">
          <w:fldChar w:fldCharType="begin"/>
        </w:r>
        <w:r w:rsidR="007C0663">
          <w:instrText>PAGE   \* MERGEFORMAT</w:instrText>
        </w:r>
        <w:r w:rsidR="007C0663">
          <w:fldChar w:fldCharType="separate"/>
        </w:r>
        <w:r w:rsidR="007C0663">
          <w:t>2</w:t>
        </w:r>
        <w:r w:rsidR="007C066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KopfundFuzeilenZchn"/>
      </w:rPr>
      <w:id w:val="-367993196"/>
      <w:docPartObj>
        <w:docPartGallery w:val="Page Numbers (Bottom of Page)"/>
        <w:docPartUnique/>
      </w:docPartObj>
    </w:sdtPr>
    <w:sdtEndPr>
      <w:rPr>
        <w:rStyle w:val="Absatz-Standardschriftart"/>
        <w:sz w:val="24"/>
        <w:szCs w:val="24"/>
      </w:rPr>
    </w:sdtEndPr>
    <w:sdtContent>
      <w:p w14:paraId="4A4E9C05" w14:textId="77777777" w:rsidR="00B8085E" w:rsidRPr="00472CCA" w:rsidRDefault="00B23D4F" w:rsidP="003C383D">
        <w:pPr>
          <w:pStyle w:val="Fuzeile"/>
          <w:rPr>
            <w:rFonts w:ascii="Times New Roman" w:hAnsi="Times New Roman" w:cs="Times New Roman"/>
          </w:rPr>
        </w:pPr>
        <w:r>
          <w:rPr>
            <w:rStyle w:val="KopfundFuzeilenZchn"/>
            <w:rFonts w:ascii="Calibri" w:hAnsi="Calibri" w:cs="Calibri"/>
            <w:kern w:val="0"/>
            <w:sz w:val="22"/>
            <w:szCs w:val="22"/>
          </w:rPr>
          <w:t>Si</w:t>
        </w:r>
        <w:r w:rsidRPr="00B23D4F">
          <w:rPr>
            <w:rStyle w:val="KopfundFuzeilenZchn"/>
            <w:rFonts w:ascii="Calibri" w:hAnsi="Calibri" w:cs="Calibri"/>
            <w:i/>
            <w:iCs/>
            <w:kern w:val="0"/>
            <w:sz w:val="22"/>
            <w:szCs w:val="22"/>
          </w:rPr>
          <w:t>mf</w:t>
        </w:r>
        <w:r>
          <w:rPr>
            <w:rStyle w:val="KopfundFuzeilenZchn"/>
            <w:rFonts w:ascii="Calibri" w:hAnsi="Calibri" w:cs="Calibri"/>
            <w:kern w:val="0"/>
            <w:sz w:val="22"/>
            <w:szCs w:val="22"/>
          </w:rPr>
          <w:t>onie</w:t>
        </w:r>
        <w:r w:rsidR="00820F06" w:rsidRPr="007D5B38">
          <w:rPr>
            <w:rStyle w:val="KopfundFuzeilenZchn"/>
          </w:rPr>
          <w:t xml:space="preserve">, Heft 1, </w:t>
        </w:r>
        <w:proofErr w:type="spellStart"/>
        <w:r w:rsidR="00820F06" w:rsidRPr="007D5B38">
          <w:rPr>
            <w:rStyle w:val="KopfundFuzeilenZchn"/>
          </w:rPr>
          <w:t>Jahrgang</w:t>
        </w:r>
        <w:proofErr w:type="spellEnd"/>
        <w:r w:rsidR="00820F06" w:rsidRPr="007D5B38">
          <w:rPr>
            <w:rStyle w:val="KopfundFuzeilenZchn"/>
          </w:rPr>
          <w:t xml:space="preserve"> 1, 2025</w:t>
        </w:r>
        <w:r w:rsidR="00472CCA">
          <w:rPr>
            <w:rFonts w:ascii="Times New Roman" w:hAnsi="Times New Roman" w:cs="Times New Roman"/>
          </w:rPr>
          <w:ptab w:relativeTo="margin" w:alignment="right" w:leader="none"/>
        </w:r>
        <w:r w:rsidR="00F03B26">
          <w:fldChar w:fldCharType="begin"/>
        </w:r>
        <w:r w:rsidR="00F03B26">
          <w:instrText>PAGE   \* MERGEFORMAT</w:instrText>
        </w:r>
        <w:r w:rsidR="00F03B26">
          <w:fldChar w:fldCharType="separate"/>
        </w:r>
        <w:r w:rsidR="00F03B26">
          <w:t>2</w:t>
        </w:r>
        <w:r w:rsidR="00F03B26">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95B5C" w14:textId="77777777" w:rsidR="00E227B3" w:rsidRDefault="00E227B3" w:rsidP="00976E93">
      <w:r>
        <w:separator/>
      </w:r>
    </w:p>
    <w:p w14:paraId="4092AB98" w14:textId="77777777" w:rsidR="00E227B3" w:rsidRDefault="00E227B3" w:rsidP="00976E93"/>
    <w:p w14:paraId="55CDB185" w14:textId="77777777" w:rsidR="00E227B3" w:rsidRDefault="00E227B3" w:rsidP="00976E93"/>
  </w:footnote>
  <w:footnote w:type="continuationSeparator" w:id="0">
    <w:p w14:paraId="20002CDD" w14:textId="77777777" w:rsidR="00E227B3" w:rsidRDefault="00E227B3" w:rsidP="00976E93">
      <w:r>
        <w:continuationSeparator/>
      </w:r>
    </w:p>
    <w:p w14:paraId="41C5EC8E" w14:textId="77777777" w:rsidR="00E227B3" w:rsidRDefault="00E227B3" w:rsidP="00976E93"/>
    <w:p w14:paraId="6110EE5B" w14:textId="77777777" w:rsidR="00E227B3" w:rsidRDefault="00E227B3" w:rsidP="00976E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F8BD6" w14:textId="77777777" w:rsidR="007327EA" w:rsidRDefault="007327E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25C38" w14:textId="77777777" w:rsidR="00B8085E" w:rsidRPr="007D5B38" w:rsidRDefault="007C0663" w:rsidP="007D5B38">
    <w:pPr>
      <w:pStyle w:val="KopfundFuzeilen"/>
    </w:pPr>
    <w:r w:rsidRPr="007D5B38">
      <w:t xml:space="preserve">Autor*in: </w:t>
    </w:r>
    <w:proofErr w:type="spellStart"/>
    <w:r w:rsidRPr="007D5B38">
      <w:t>Kurztitel</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389B6" w14:textId="77777777" w:rsidR="00D01B0D" w:rsidRPr="00A47AD9" w:rsidRDefault="00845C45" w:rsidP="00D01B0D">
    <w:pPr>
      <w:jc w:val="right"/>
    </w:pPr>
    <w:r>
      <w:rPr>
        <w:noProof/>
      </w:rPr>
      <w:drawing>
        <wp:anchor distT="0" distB="0" distL="114300" distR="114300" simplePos="0" relativeHeight="251675136" behindDoc="0" locked="0" layoutInCell="1" allowOverlap="1" wp14:anchorId="5841198F" wp14:editId="547E7849">
          <wp:simplePos x="0" y="0"/>
          <wp:positionH relativeFrom="column">
            <wp:posOffset>-1270</wp:posOffset>
          </wp:positionH>
          <wp:positionV relativeFrom="paragraph">
            <wp:posOffset>18261</wp:posOffset>
          </wp:positionV>
          <wp:extent cx="1295400" cy="360199"/>
          <wp:effectExtent l="0" t="0" r="0" b="1905"/>
          <wp:wrapNone/>
          <wp:docPr id="20568994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899478" name=""/>
                  <pic:cNvPicPr/>
                </pic:nvPicPr>
                <pic:blipFill>
                  <a:blip r:embed="rId1">
                    <a:extLst>
                      <a:ext uri="{96DAC541-7B7A-43D3-8B79-37D633B846F1}">
                        <asvg:svgBlip xmlns:asvg="http://schemas.microsoft.com/office/drawing/2016/SVG/main" r:embed="rId2"/>
                      </a:ext>
                    </a:extLst>
                  </a:blip>
                  <a:stretch>
                    <a:fillRect/>
                  </a:stretch>
                </pic:blipFill>
                <pic:spPr>
                  <a:xfrm>
                    <a:off x="0" y="0"/>
                    <a:ext cx="1301750" cy="361965"/>
                  </a:xfrm>
                  <a:prstGeom prst="rect">
                    <a:avLst/>
                  </a:prstGeom>
                </pic:spPr>
              </pic:pic>
            </a:graphicData>
          </a:graphic>
          <wp14:sizeRelH relativeFrom="margin">
            <wp14:pctWidth>0</wp14:pctWidth>
          </wp14:sizeRelH>
          <wp14:sizeRelV relativeFrom="margin">
            <wp14:pctHeight>0</wp14:pctHeight>
          </wp14:sizeRelV>
        </wp:anchor>
      </w:drawing>
    </w:r>
    <w:r w:rsidR="00D01B0D">
      <w:ptab w:relativeTo="margin" w:alignment="right" w:leader="none"/>
    </w:r>
    <w:r w:rsidR="00D01B0D" w:rsidRPr="00D01B0D">
      <w:t xml:space="preserve"> </w:t>
    </w:r>
    <w:r w:rsidR="00D01B0D" w:rsidRPr="00A47AD9">
      <w:t>Si</w:t>
    </w:r>
    <w:r w:rsidR="00D01B0D" w:rsidRPr="00A47AD9">
      <w:rPr>
        <w:i/>
        <w:iCs/>
      </w:rPr>
      <w:t>mf</w:t>
    </w:r>
    <w:r w:rsidR="00D01B0D" w:rsidRPr="00A47AD9">
      <w:t>onie, Heft 1, Jahrgang 1, 2025</w:t>
    </w:r>
  </w:p>
  <w:p w14:paraId="55770600" w14:textId="77777777" w:rsidR="00B8085E" w:rsidRDefault="00D01B0D" w:rsidP="00D01B0D">
    <w:pPr>
      <w:jc w:val="right"/>
    </w:pPr>
    <w:r w:rsidRPr="007327EA">
      <w:rPr>
        <w:noProof/>
        <w:color w:val="000000" w:themeColor="text1"/>
        <w:sz w:val="20"/>
        <w:szCs w:val="20"/>
        <w:u w:val="thick" w:color="31849B"/>
      </w:rPr>
      <mc:AlternateContent>
        <mc:Choice Requires="wps">
          <w:drawing>
            <wp:anchor distT="0" distB="0" distL="114300" distR="114300" simplePos="0" relativeHeight="251660800" behindDoc="0" locked="0" layoutInCell="1" allowOverlap="1" wp14:anchorId="12D97398" wp14:editId="3B345759">
              <wp:simplePos x="0" y="0"/>
              <wp:positionH relativeFrom="column">
                <wp:posOffset>-21590</wp:posOffset>
              </wp:positionH>
              <wp:positionV relativeFrom="paragraph">
                <wp:posOffset>306128</wp:posOffset>
              </wp:positionV>
              <wp:extent cx="5800344" cy="0"/>
              <wp:effectExtent l="0" t="0" r="0" b="0"/>
              <wp:wrapNone/>
              <wp:docPr id="423428472" name="Gerader Verbinder 2"/>
              <wp:cNvGraphicFramePr/>
              <a:graphic xmlns:a="http://schemas.openxmlformats.org/drawingml/2006/main">
                <a:graphicData uri="http://schemas.microsoft.com/office/word/2010/wordprocessingShape">
                  <wps:wsp>
                    <wps:cNvCnPr/>
                    <wps:spPr>
                      <a:xfrm flipV="1">
                        <a:off x="0" y="0"/>
                        <a:ext cx="5800344" cy="0"/>
                      </a:xfrm>
                      <a:prstGeom prst="line">
                        <a:avLst/>
                      </a:prstGeom>
                      <a:ln w="25400">
                        <a:solidFill>
                          <a:schemeClr val="tx1">
                            <a:lumMod val="65000"/>
                            <a:lumOff val="3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3075B9" id="Gerader Verbinder 2"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24.1pt" to="455pt,24.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fjqA6QEAADwEAAAOAAAAZHJzL2Uyb0RvYy54bWysU8tu2zAQvBfoPxC8x5IdOwgEyznESC9t&#13;&#10;GrRN7gy1tAjwBZKx5L/PkrTluj21yIUSd3dmd4bk+m7UiuzBB2lNS+ezmhIw3HbS7Fr6/Ovh6paS&#13;&#10;EJnpmLIGWnqAQO82nz+tB9fAwvZWdeAJkpjQDK6lfYyuqarAe9AszKwDg0lhvWYRt35XdZ4NyK5V&#13;&#10;tajrm2qwvnPecggBo9uSpJvMLwTw+F2IAJGoluJsMa8+r69prTZr1uw8c73kxzHYf0yhmTTYdKLa&#13;&#10;ssjIm5d/UWnJvQ1WxBm3urJCSA5ZA6qZ13+o+dkzB1kLmhPcZFP4OFr+uL83Tx5tGFxognvyScUo&#13;&#10;vCZCSfeCZ5p14aRkzLYdJttgjIRjcHVb19fLJSX8lKsKRaJyPsQvYDVJPy1V0iRFrGH7ryFiWyw9&#13;&#10;laSwMmRo6WK1rOtcFqyS3YNUKiXzrYB75cme4XnGscym3vQ325XYzapGZD5VDOPZl/D1KYztJpbc&#13;&#10;/KJBmmTLQl9AOZW4EKQMfs4W5b94UFBm/gGCyA6tKANNHQoP4xxMnE9MWJ1gAlVNwKPadO3PAi+B&#13;&#10;x/oEhXyz/wU8IXJna+IE1tJYX7y+7J7sLeJFqT85UHQnC15td8iXJ1uDVzR7dXxO6Q38vs/w86Pf&#13;&#10;vAMAAP//AwBQSwMEFAAGAAgAAAAhAJM0uXLfAAAADQEAAA8AAABkcnMvZG93bnJldi54bWxMj0Fv&#13;&#10;wjAMhe+T+A+RkXaDBIYmKE3RYNruYxy2W2hCWjVxqiTQ7t/P0w7bxZL97Of3lbvRO3YzMbUBJSzm&#13;&#10;ApjBOugWrYTT+8tsDSxlhVq5gEbCl0mwqyZ3pSp0GPDN3I7ZMjLBVCgJTc59wXmqG+NVmofeIGmX&#13;&#10;EL3K1EbLdVQDmXvHl0I8cq9apA+N6s2hMXV3vHoJH7xz9iK62uphv7Fx358Or59S3k/H5y2Vpy2w&#13;&#10;bMb8dwE/DJQfKgp2DlfUiTkJs4cVbUpYrZfASN8sBAGefwe8Kvl/iuobAAD//wMAUEsBAi0AFAAG&#13;&#10;AAgAAAAhALaDOJL+AAAA4QEAABMAAAAAAAAAAAAAAAAAAAAAAFtDb250ZW50X1R5cGVzXS54bWxQ&#13;&#10;SwECLQAUAAYACAAAACEAOP0h/9YAAACUAQAACwAAAAAAAAAAAAAAAAAvAQAAX3JlbHMvLnJlbHNQ&#13;&#10;SwECLQAUAAYACAAAACEAWn46gOkBAAA8BAAADgAAAAAAAAAAAAAAAAAuAgAAZHJzL2Uyb0RvYy54&#13;&#10;bWxQSwECLQAUAAYACAAAACEAkzS5ct8AAAANAQAADwAAAAAAAAAAAAAAAABDBAAAZHJzL2Rvd25y&#13;&#10;ZXYueG1sUEsFBgAAAAAEAAQA8wAAAE8FAAAAAA==&#13;&#10;" strokecolor="#5a5a5a [2109]" strokeweight="2pt"/>
          </w:pict>
        </mc:Fallback>
      </mc:AlternateContent>
    </w:r>
    <w:r w:rsidR="00B23D4F" w:rsidRPr="007327EA">
      <w:rPr>
        <w:color w:val="000000" w:themeColor="text1"/>
        <w:sz w:val="20"/>
        <w:szCs w:val="20"/>
      </w:rPr>
      <w:t>[</w:t>
    </w:r>
    <w:proofErr w:type="spellStart"/>
    <w:r w:rsidR="00DE6D2E" w:rsidRPr="007327EA">
      <w:rPr>
        <w:color w:val="000000" w:themeColor="text1"/>
        <w:sz w:val="20"/>
        <w:szCs w:val="20"/>
      </w:rPr>
      <w:t>auszufüllen</w:t>
    </w:r>
    <w:proofErr w:type="spellEnd"/>
    <w:r w:rsidR="00DE6D2E" w:rsidRPr="007327EA">
      <w:rPr>
        <w:color w:val="000000" w:themeColor="text1"/>
        <w:sz w:val="20"/>
        <w:szCs w:val="20"/>
      </w:rPr>
      <w:t xml:space="preserve"> von</w:t>
    </w:r>
    <w:r w:rsidR="00B23D4F" w:rsidRPr="007327EA">
      <w:rPr>
        <w:color w:val="000000" w:themeColor="text1"/>
        <w:sz w:val="20"/>
        <w:szCs w:val="20"/>
      </w:rPr>
      <w:t xml:space="preserve"> Si</w:t>
    </w:r>
    <w:r w:rsidR="00B23D4F" w:rsidRPr="007327EA">
      <w:rPr>
        <w:i/>
        <w:iCs/>
        <w:color w:val="000000" w:themeColor="text1"/>
        <w:sz w:val="20"/>
        <w:szCs w:val="20"/>
      </w:rPr>
      <w:t>mf</w:t>
    </w:r>
    <w:r w:rsidR="00B23D4F" w:rsidRPr="007327EA">
      <w:rPr>
        <w:color w:val="000000" w:themeColor="text1"/>
        <w:sz w:val="20"/>
        <w:szCs w:val="20"/>
      </w:rPr>
      <w:t>onie]</w:t>
    </w:r>
    <w:r w:rsidR="00B23D4F" w:rsidRPr="007327EA">
      <w:rPr>
        <w:color w:val="000000" w:themeColor="text1"/>
      </w:rPr>
      <w:t xml:space="preserve"> </w:t>
    </w:r>
    <w:r w:rsidRPr="00A47AD9">
      <w:t>DOI: https://doi.org/...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97DA1"/>
    <w:multiLevelType w:val="multilevel"/>
    <w:tmpl w:val="660A1A6C"/>
    <w:lvl w:ilvl="0">
      <w:start w:val="1"/>
      <w:numFmt w:val="decimal"/>
      <w:lvlText w:val="%1."/>
      <w:lvlJc w:val="left"/>
      <w:pPr>
        <w:ind w:left="480" w:hanging="480"/>
      </w:pPr>
      <w:rPr>
        <w:rFonts w:hint="default"/>
      </w:rPr>
    </w:lvl>
    <w:lvl w:ilvl="1">
      <w:start w:val="1"/>
      <w:numFmt w:val="decimal"/>
      <w:pStyle w:val="berschrift2"/>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1E457F84"/>
    <w:multiLevelType w:val="hybridMultilevel"/>
    <w:tmpl w:val="9FEE1D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486438"/>
    <w:multiLevelType w:val="multilevel"/>
    <w:tmpl w:val="0CB48F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D221B24"/>
    <w:multiLevelType w:val="hybridMultilevel"/>
    <w:tmpl w:val="60983A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8861EF6"/>
    <w:multiLevelType w:val="hybridMultilevel"/>
    <w:tmpl w:val="AB28C6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89691460">
    <w:abstractNumId w:val="4"/>
  </w:num>
  <w:num w:numId="2" w16cid:durableId="1096438853">
    <w:abstractNumId w:val="3"/>
  </w:num>
  <w:num w:numId="3" w16cid:durableId="50464278">
    <w:abstractNumId w:val="2"/>
  </w:num>
  <w:num w:numId="4" w16cid:durableId="21562932">
    <w:abstractNumId w:val="0"/>
  </w:num>
  <w:num w:numId="5" w16cid:durableId="180322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021"/>
    <w:rsid w:val="00005F76"/>
    <w:rsid w:val="00056853"/>
    <w:rsid w:val="000876BB"/>
    <w:rsid w:val="000A1E79"/>
    <w:rsid w:val="001A51E7"/>
    <w:rsid w:val="002F20D8"/>
    <w:rsid w:val="00354233"/>
    <w:rsid w:val="00356732"/>
    <w:rsid w:val="003C383D"/>
    <w:rsid w:val="003E5337"/>
    <w:rsid w:val="00472CCA"/>
    <w:rsid w:val="00485E91"/>
    <w:rsid w:val="004A1B41"/>
    <w:rsid w:val="004F1B20"/>
    <w:rsid w:val="00507729"/>
    <w:rsid w:val="00537204"/>
    <w:rsid w:val="0057338F"/>
    <w:rsid w:val="005A57C0"/>
    <w:rsid w:val="007327EA"/>
    <w:rsid w:val="0074033D"/>
    <w:rsid w:val="00784039"/>
    <w:rsid w:val="007917D1"/>
    <w:rsid w:val="007C0663"/>
    <w:rsid w:val="007C57D7"/>
    <w:rsid w:val="007D5B38"/>
    <w:rsid w:val="00802D34"/>
    <w:rsid w:val="00820F06"/>
    <w:rsid w:val="00845C45"/>
    <w:rsid w:val="008931AF"/>
    <w:rsid w:val="008B5DDA"/>
    <w:rsid w:val="00953E44"/>
    <w:rsid w:val="00976E93"/>
    <w:rsid w:val="009B0A25"/>
    <w:rsid w:val="009C1C64"/>
    <w:rsid w:val="00A02EE3"/>
    <w:rsid w:val="00A47AD9"/>
    <w:rsid w:val="00A84125"/>
    <w:rsid w:val="00AB5EE5"/>
    <w:rsid w:val="00B0331C"/>
    <w:rsid w:val="00B23D4F"/>
    <w:rsid w:val="00B8085E"/>
    <w:rsid w:val="00C0759C"/>
    <w:rsid w:val="00C11164"/>
    <w:rsid w:val="00C32021"/>
    <w:rsid w:val="00CF0574"/>
    <w:rsid w:val="00D01B0D"/>
    <w:rsid w:val="00D25294"/>
    <w:rsid w:val="00D54309"/>
    <w:rsid w:val="00D70835"/>
    <w:rsid w:val="00D87C40"/>
    <w:rsid w:val="00DE6D2E"/>
    <w:rsid w:val="00DF0D42"/>
    <w:rsid w:val="00E227B3"/>
    <w:rsid w:val="00E83993"/>
    <w:rsid w:val="00EE6959"/>
    <w:rsid w:val="00F03B26"/>
    <w:rsid w:val="00F05B58"/>
    <w:rsid w:val="00FA57F4"/>
    <w:rsid w:val="00FF2A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81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6E93"/>
    <w:pPr>
      <w:spacing w:after="0"/>
      <w:jc w:val="both"/>
    </w:pPr>
    <w:rPr>
      <w:rFonts w:cstheme="minorHAnsi"/>
      <w:sz w:val="24"/>
      <w:szCs w:val="24"/>
      <w:lang w:val="en-US"/>
    </w:rPr>
  </w:style>
  <w:style w:type="paragraph" w:styleId="berschrift1">
    <w:name w:val="heading 1"/>
    <w:basedOn w:val="Standard"/>
    <w:next w:val="Standard"/>
    <w:link w:val="berschrift1Zchn"/>
    <w:uiPriority w:val="9"/>
    <w:qFormat/>
    <w:rsid w:val="00472CCA"/>
    <w:pPr>
      <w:keepNext/>
      <w:keepLines/>
      <w:spacing w:before="360" w:after="80"/>
      <w:outlineLvl w:val="0"/>
    </w:pPr>
    <w:rPr>
      <w:rFonts w:eastAsiaTheme="majorEastAsia"/>
      <w:b/>
      <w:bCs/>
      <w:sz w:val="28"/>
      <w:szCs w:val="28"/>
    </w:rPr>
  </w:style>
  <w:style w:type="paragraph" w:styleId="berschrift2">
    <w:name w:val="heading 2"/>
    <w:basedOn w:val="Standard"/>
    <w:next w:val="Standard"/>
    <w:link w:val="berschrift2Zchn"/>
    <w:uiPriority w:val="9"/>
    <w:unhideWhenUsed/>
    <w:qFormat/>
    <w:rsid w:val="003C383D"/>
    <w:pPr>
      <w:keepNext/>
      <w:keepLines/>
      <w:numPr>
        <w:ilvl w:val="1"/>
        <w:numId w:val="4"/>
      </w:numPr>
      <w:spacing w:before="200" w:after="40"/>
      <w:outlineLvl w:val="1"/>
    </w:pPr>
    <w:rPr>
      <w:rFonts w:eastAsiaTheme="majorEastAsia"/>
      <w:b/>
      <w:bCs/>
      <w:lang w:val="de-DE"/>
    </w:rPr>
  </w:style>
  <w:style w:type="paragraph" w:styleId="berschrift3">
    <w:name w:val="heading 3"/>
    <w:basedOn w:val="Standard"/>
    <w:next w:val="Standard"/>
    <w:link w:val="berschrift3Zchn"/>
    <w:uiPriority w:val="9"/>
    <w:semiHidden/>
    <w:unhideWhenUsed/>
    <w:qFormat/>
    <w:rsid w:val="007C0663"/>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7C0663"/>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7C0663"/>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7C0663"/>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C0663"/>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C0663"/>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C0663"/>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72CCA"/>
    <w:rPr>
      <w:rFonts w:eastAsiaTheme="majorEastAsia" w:cstheme="minorHAnsi"/>
      <w:b/>
      <w:bCs/>
      <w:sz w:val="28"/>
      <w:szCs w:val="28"/>
      <w:lang w:val="en-US"/>
    </w:rPr>
  </w:style>
  <w:style w:type="character" w:customStyle="1" w:styleId="berschrift2Zchn">
    <w:name w:val="Überschrift 2 Zchn"/>
    <w:basedOn w:val="Absatz-Standardschriftart"/>
    <w:link w:val="berschrift2"/>
    <w:uiPriority w:val="9"/>
    <w:rsid w:val="003C383D"/>
    <w:rPr>
      <w:rFonts w:eastAsiaTheme="majorEastAsia" w:cstheme="minorHAnsi"/>
      <w:b/>
      <w:bCs/>
      <w:sz w:val="24"/>
      <w:szCs w:val="24"/>
    </w:rPr>
  </w:style>
  <w:style w:type="character" w:customStyle="1" w:styleId="berschrift3Zchn">
    <w:name w:val="Überschrift 3 Zchn"/>
    <w:basedOn w:val="Absatz-Standardschriftart"/>
    <w:link w:val="berschrift3"/>
    <w:uiPriority w:val="9"/>
    <w:semiHidden/>
    <w:rsid w:val="007C0663"/>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7C0663"/>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7C0663"/>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7C066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C066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C066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C0663"/>
    <w:rPr>
      <w:rFonts w:eastAsiaTheme="majorEastAsia" w:cstheme="majorBidi"/>
      <w:color w:val="272727" w:themeColor="text1" w:themeTint="D8"/>
    </w:rPr>
  </w:style>
  <w:style w:type="paragraph" w:styleId="Titel">
    <w:name w:val="Title"/>
    <w:basedOn w:val="Standard"/>
    <w:next w:val="Standard"/>
    <w:link w:val="TitelZchn"/>
    <w:uiPriority w:val="10"/>
    <w:qFormat/>
    <w:rsid w:val="003C383D"/>
    <w:pPr>
      <w:spacing w:before="400" w:after="240" w:line="240" w:lineRule="auto"/>
      <w:contextualSpacing/>
      <w:jc w:val="center"/>
    </w:pPr>
    <w:rPr>
      <w:rFonts w:eastAsiaTheme="majorEastAsia"/>
      <w:spacing w:val="-10"/>
      <w:kern w:val="28"/>
      <w:sz w:val="40"/>
      <w:szCs w:val="40"/>
      <w:lang w:val="de-DE"/>
    </w:rPr>
  </w:style>
  <w:style w:type="character" w:customStyle="1" w:styleId="TitelZchn">
    <w:name w:val="Titel Zchn"/>
    <w:basedOn w:val="Absatz-Standardschriftart"/>
    <w:link w:val="Titel"/>
    <w:uiPriority w:val="10"/>
    <w:rsid w:val="003C383D"/>
    <w:rPr>
      <w:rFonts w:eastAsiaTheme="majorEastAsia" w:cstheme="minorHAnsi"/>
      <w:spacing w:val="-10"/>
      <w:kern w:val="28"/>
      <w:sz w:val="40"/>
      <w:szCs w:val="40"/>
    </w:rPr>
  </w:style>
  <w:style w:type="paragraph" w:styleId="Untertitel">
    <w:name w:val="Subtitle"/>
    <w:basedOn w:val="Standard"/>
    <w:next w:val="Standard"/>
    <w:link w:val="UntertitelZchn"/>
    <w:uiPriority w:val="11"/>
    <w:qFormat/>
    <w:rsid w:val="00976E93"/>
    <w:pPr>
      <w:spacing w:after="240" w:line="240" w:lineRule="auto"/>
    </w:pPr>
    <w:rPr>
      <w:i/>
      <w:iCs/>
      <w:sz w:val="32"/>
      <w:szCs w:val="32"/>
    </w:rPr>
  </w:style>
  <w:style w:type="character" w:customStyle="1" w:styleId="UntertitelZchn">
    <w:name w:val="Untertitel Zchn"/>
    <w:basedOn w:val="Absatz-Standardschriftart"/>
    <w:link w:val="Untertitel"/>
    <w:uiPriority w:val="11"/>
    <w:rsid w:val="00976E93"/>
    <w:rPr>
      <w:rFonts w:cstheme="minorHAnsi"/>
      <w:i/>
      <w:iCs/>
      <w:sz w:val="32"/>
      <w:szCs w:val="32"/>
    </w:rPr>
  </w:style>
  <w:style w:type="paragraph" w:styleId="Zitat">
    <w:name w:val="Quote"/>
    <w:basedOn w:val="Standard"/>
    <w:next w:val="Standard"/>
    <w:link w:val="ZitatZchn"/>
    <w:uiPriority w:val="29"/>
    <w:qFormat/>
    <w:rsid w:val="007C0663"/>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C0663"/>
    <w:rPr>
      <w:i/>
      <w:iCs/>
      <w:color w:val="404040" w:themeColor="text1" w:themeTint="BF"/>
    </w:rPr>
  </w:style>
  <w:style w:type="paragraph" w:styleId="Listenabsatz">
    <w:name w:val="List Paragraph"/>
    <w:basedOn w:val="Standard"/>
    <w:uiPriority w:val="34"/>
    <w:qFormat/>
    <w:rsid w:val="007C0663"/>
    <w:pPr>
      <w:ind w:left="720"/>
      <w:contextualSpacing/>
    </w:pPr>
  </w:style>
  <w:style w:type="character" w:styleId="IntensiveHervorhebung">
    <w:name w:val="Intense Emphasis"/>
    <w:basedOn w:val="Absatz-Standardschriftart"/>
    <w:uiPriority w:val="21"/>
    <w:qFormat/>
    <w:rsid w:val="007C0663"/>
    <w:rPr>
      <w:i/>
      <w:iCs/>
      <w:color w:val="365F91" w:themeColor="accent1" w:themeShade="BF"/>
    </w:rPr>
  </w:style>
  <w:style w:type="paragraph" w:styleId="IntensivesZitat">
    <w:name w:val="Intense Quote"/>
    <w:basedOn w:val="Standard"/>
    <w:next w:val="Standard"/>
    <w:link w:val="IntensivesZitatZchn"/>
    <w:uiPriority w:val="30"/>
    <w:qFormat/>
    <w:rsid w:val="007C066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7C0663"/>
    <w:rPr>
      <w:i/>
      <w:iCs/>
      <w:color w:val="365F91" w:themeColor="accent1" w:themeShade="BF"/>
    </w:rPr>
  </w:style>
  <w:style w:type="character" w:styleId="IntensiverVerweis">
    <w:name w:val="Intense Reference"/>
    <w:basedOn w:val="Absatz-Standardschriftart"/>
    <w:uiPriority w:val="32"/>
    <w:qFormat/>
    <w:rsid w:val="007C0663"/>
    <w:rPr>
      <w:b/>
      <w:bCs/>
      <w:smallCaps/>
      <w:color w:val="365F91" w:themeColor="accent1" w:themeShade="BF"/>
      <w:spacing w:val="5"/>
    </w:rPr>
  </w:style>
  <w:style w:type="paragraph" w:styleId="Kopfzeile">
    <w:name w:val="header"/>
    <w:basedOn w:val="Standard"/>
    <w:link w:val="KopfzeileZchn"/>
    <w:uiPriority w:val="99"/>
    <w:unhideWhenUsed/>
    <w:rsid w:val="007C066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C0663"/>
  </w:style>
  <w:style w:type="paragraph" w:styleId="Fuzeile">
    <w:name w:val="footer"/>
    <w:basedOn w:val="Standard"/>
    <w:link w:val="FuzeileZchn"/>
    <w:uiPriority w:val="99"/>
    <w:unhideWhenUsed/>
    <w:rsid w:val="007C066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C0663"/>
  </w:style>
  <w:style w:type="paragraph" w:customStyle="1" w:styleId="KopfundFuzeilen">
    <w:name w:val="Kopf und Fußzeilen"/>
    <w:basedOn w:val="Standard"/>
    <w:link w:val="KopfundFuzeilenZchn"/>
    <w:qFormat/>
    <w:rsid w:val="007D5B38"/>
    <w:rPr>
      <w:sz w:val="20"/>
      <w:szCs w:val="20"/>
    </w:rPr>
  </w:style>
  <w:style w:type="character" w:customStyle="1" w:styleId="KopfundFuzeilenZchn">
    <w:name w:val="Kopf und Fußzeilen Zchn"/>
    <w:basedOn w:val="Absatz-Standardschriftart"/>
    <w:link w:val="KopfundFuzeilen"/>
    <w:rsid w:val="007D5B38"/>
    <w:rPr>
      <w:rFonts w:cstheme="minorHAns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Formatvorlage_Simfonie  1_2025 2.dotx</Template>
  <TotalTime>0</TotalTime>
  <Pages>2</Pages>
  <Words>683</Words>
  <Characters>4307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Betge</dc:creator>
  <cp:keywords/>
  <dc:description/>
  <cp:lastModifiedBy>WTkQzV4eyTqkfPBr</cp:lastModifiedBy>
  <cp:revision>1</cp:revision>
  <dcterms:created xsi:type="dcterms:W3CDTF">2025-06-30T09:30:00Z</dcterms:created>
  <dcterms:modified xsi:type="dcterms:W3CDTF">2025-06-30T09:32:00Z</dcterms:modified>
</cp:coreProperties>
</file>